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14:paraId="1DB3B632" w14:textId="77777777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14:paraId="1DB3B630" w14:textId="77777777"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1DB3B631" w14:textId="77777777"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14:paraId="1DB3B636" w14:textId="77777777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14:paraId="1DB3B633" w14:textId="77777777"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14:paraId="1DB3B634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8-05-0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A0D3A">
                  <w:rPr>
                    <w:color w:val="4F81BD" w:themeColor="accent1"/>
                  </w:rPr>
                  <w:t>May 1, 2018</w:t>
                </w:r>
              </w:sdtContent>
            </w:sdt>
          </w:p>
          <w:p w14:paraId="1DB3B635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3F4F29" w14:paraId="1DB3B645" w14:textId="77777777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14:paraId="1DB3B637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14:paraId="1DB3B638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14:paraId="1DB3B639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1DB3B63A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1DB3B63B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1DB3B63C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1DB3B63D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1DB3B63E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14:paraId="1DB3B63F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p w14:paraId="1DB3B640" w14:textId="768A209D" w:rsidR="001E63D2" w:rsidRPr="003F4F29" w:rsidRDefault="00161E8E" w:rsidP="001E63D2">
            <w:pPr>
              <w:pStyle w:val="Right-alignedtext"/>
              <w:rPr>
                <w:b/>
                <w:color w:val="4F81BD" w:themeColor="accent1"/>
              </w:rPr>
            </w:pPr>
            <w:proofErr w:type="spellStart"/>
            <w:r>
              <w:rPr>
                <w:b/>
                <w:color w:val="4F81BD" w:themeColor="accent1"/>
              </w:rPr>
              <w:t>Element.Isle</w:t>
            </w:r>
            <w:proofErr w:type="spellEnd"/>
          </w:p>
          <w:p w14:paraId="1DB3B641" w14:textId="23269AEA" w:rsidR="001E63D2" w:rsidRPr="003F4F29" w:rsidRDefault="00161E8E" w:rsidP="001E63D2">
            <w:pPr>
              <w:pStyle w:val="Right-alignedtext"/>
              <w:rPr>
                <w:b/>
                <w:color w:val="4F81BD" w:themeColor="accent1"/>
              </w:rPr>
            </w:pPr>
            <w:proofErr w:type="spellStart"/>
            <w:r>
              <w:rPr>
                <w:b/>
                <w:color w:val="4F81BD" w:themeColor="accent1"/>
              </w:rPr>
              <w:t>Grenaby</w:t>
            </w:r>
            <w:proofErr w:type="spellEnd"/>
            <w:r>
              <w:rPr>
                <w:b/>
                <w:color w:val="4F81BD" w:themeColor="accent1"/>
              </w:rPr>
              <w:t xml:space="preserve"> Studios</w:t>
            </w:r>
          </w:p>
          <w:p w14:paraId="1DB3B642" w14:textId="390DAC4F" w:rsidR="001E63D2" w:rsidRPr="003F4F29" w:rsidRDefault="00161E8E" w:rsidP="001E63D2">
            <w:pPr>
              <w:pStyle w:val="Right-alignedtext"/>
              <w:rPr>
                <w:b/>
                <w:color w:val="4F81BD" w:themeColor="accent1"/>
              </w:rPr>
            </w:pPr>
            <w:proofErr w:type="spellStart"/>
            <w:r>
              <w:rPr>
                <w:b/>
                <w:color w:val="4F81BD" w:themeColor="accent1"/>
              </w:rPr>
              <w:t>Ballabeg</w:t>
            </w:r>
            <w:proofErr w:type="spellEnd"/>
          </w:p>
          <w:p w14:paraId="1DB3B643" w14:textId="2212A995" w:rsidR="001E63D2" w:rsidRPr="003F4F29" w:rsidRDefault="001E63D2" w:rsidP="001E63D2">
            <w:pPr>
              <w:pStyle w:val="Right-alignedtext"/>
              <w:rPr>
                <w:b/>
                <w:color w:val="4F81BD" w:themeColor="accent1"/>
              </w:rPr>
            </w:pPr>
          </w:p>
          <w:p w14:paraId="1DB3B644" w14:textId="49F18183" w:rsidR="001E7EBF" w:rsidRPr="003F4F29" w:rsidRDefault="00161E8E" w:rsidP="00161E8E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Elementisle@gmail.com</w:t>
            </w:r>
          </w:p>
        </w:tc>
      </w:tr>
    </w:tbl>
    <w:p w14:paraId="1DB3B646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14:paraId="1DB3B64D" w14:textId="77777777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DB3B647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DB3B648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DB3B649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DB3B64A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DB3B64B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DB3B64C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1DB3B651" w14:textId="77777777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4E" w14:textId="77777777" w:rsidR="00F23482" w:rsidRPr="0063560D" w:rsidRDefault="00FA0D3A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 xml:space="preserve">Element Isle 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4F" w14:textId="77777777" w:rsidR="00F23482" w:rsidRPr="0063560D" w:rsidRDefault="00FA0D3A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Sept 2017 to March 2018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50" w14:textId="77777777" w:rsidR="00F23482" w:rsidRPr="0063560D" w:rsidRDefault="00FA0D3A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793239</w:t>
            </w:r>
          </w:p>
        </w:tc>
      </w:tr>
    </w:tbl>
    <w:p w14:paraId="1DB3B652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14:paraId="1DB3B656" w14:textId="77777777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DB3B653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DB3B654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DB3B655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14:paraId="1DB3B65A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57" w14:textId="77777777" w:rsidR="00F23482" w:rsidRPr="0063560D" w:rsidRDefault="00FA0D3A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58" w14:textId="77777777" w:rsidR="00F23482" w:rsidRPr="0063560D" w:rsidRDefault="00FA0D3A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Clam Earrings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B3B659" w14:textId="77777777" w:rsidR="00F23482" w:rsidRPr="0063560D" w:rsidRDefault="00FA0D3A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£28.00</w:t>
            </w:r>
          </w:p>
        </w:tc>
      </w:tr>
      <w:tr w:rsidR="00F23482" w:rsidRPr="0063560D" w14:paraId="1DB3B65E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5B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5C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B3B65D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1DB3B662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5F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60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B3B661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  <w:bookmarkStart w:id="0" w:name="_GoBack"/>
        <w:bookmarkEnd w:id="0"/>
      </w:tr>
      <w:tr w:rsidR="00F23482" w:rsidRPr="0063560D" w14:paraId="1DB3B666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63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64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B3B665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1DB3B66A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67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68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B3B669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1DB3B66E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6B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6C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B3B66D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1DB3B672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6F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70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B3B671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1DB3B676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73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74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B3B675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1DB3B67A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77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78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B3B679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1DB3B67E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7B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7C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B3B67D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1DB3B682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7F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80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B3B681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1DB3B686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83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DB3B684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DB3B685" w14:textId="77777777" w:rsidR="00F23482" w:rsidRPr="0063560D" w:rsidRDefault="00FA0D3A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£28.00</w:t>
            </w:r>
          </w:p>
        </w:tc>
      </w:tr>
    </w:tbl>
    <w:p w14:paraId="1DB3B687" w14:textId="77777777"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14:paraId="1DB3B688" w14:textId="77777777"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14:paraId="1DB3B689" w14:textId="77777777"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14:paraId="1DB3B68A" w14:textId="77777777"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14:paraId="1DB3B68B" w14:textId="77777777"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14:paraId="1DB3B68E" w14:textId="77777777" w:rsidTr="00F23482">
        <w:trPr>
          <w:trHeight w:val="373"/>
        </w:trPr>
        <w:tc>
          <w:tcPr>
            <w:tcW w:w="3794" w:type="dxa"/>
          </w:tcPr>
          <w:p w14:paraId="1DB3B68C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1DB3B68D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1DB3B691" w14:textId="77777777" w:rsidTr="00F23482">
        <w:trPr>
          <w:trHeight w:val="373"/>
        </w:trPr>
        <w:tc>
          <w:tcPr>
            <w:tcW w:w="3794" w:type="dxa"/>
          </w:tcPr>
          <w:p w14:paraId="1DB3B68F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1DB3B690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1DB3B694" w14:textId="77777777" w:rsidTr="00F23482">
        <w:trPr>
          <w:trHeight w:val="373"/>
        </w:trPr>
        <w:tc>
          <w:tcPr>
            <w:tcW w:w="3794" w:type="dxa"/>
          </w:tcPr>
          <w:p w14:paraId="1DB3B692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1DB3B693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14:paraId="1DB3B695" w14:textId="77777777"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B3B698" w14:textId="77777777" w:rsidR="00657593" w:rsidRDefault="00657593" w:rsidP="00C67F35">
      <w:r>
        <w:separator/>
      </w:r>
    </w:p>
  </w:endnote>
  <w:endnote w:type="continuationSeparator" w:id="0">
    <w:p w14:paraId="1DB3B699" w14:textId="77777777" w:rsidR="00657593" w:rsidRDefault="00657593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B3B696" w14:textId="77777777" w:rsidR="00657593" w:rsidRDefault="00657593" w:rsidP="00C67F35">
      <w:r>
        <w:separator/>
      </w:r>
    </w:p>
  </w:footnote>
  <w:footnote w:type="continuationSeparator" w:id="0">
    <w:p w14:paraId="1DB3B697" w14:textId="77777777" w:rsidR="00657593" w:rsidRDefault="00657593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61E8E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C7693"/>
    <w:rsid w:val="003E5FCD"/>
    <w:rsid w:val="003F4F29"/>
    <w:rsid w:val="00441785"/>
    <w:rsid w:val="00442CDA"/>
    <w:rsid w:val="0045588D"/>
    <w:rsid w:val="004F202D"/>
    <w:rsid w:val="005209B5"/>
    <w:rsid w:val="00521569"/>
    <w:rsid w:val="00585539"/>
    <w:rsid w:val="005865E7"/>
    <w:rsid w:val="0063560D"/>
    <w:rsid w:val="00657593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A0D3A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1DB3B6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027336D2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027336D8" w14:textId="77777777"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6817D0"/>
    <w:rsid w:val="008565E8"/>
    <w:rsid w:val="00C3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7336D2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Element Isle (Claire Pearse)</Supplier>
    <Date_x0020_Stamp xmlns="af4025bd-eda9-4d6d-bcbe-7de91e238b29">2018-05-08T23:00:00+00:00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780564-91D9-424B-8316-9DD07FAA658F}"/>
</file>

<file path=customXml/itemProps2.xml><?xml version="1.0" encoding="utf-8"?>
<ds:datastoreItem xmlns:ds="http://schemas.openxmlformats.org/officeDocument/2006/customXml" ds:itemID="{50174FAD-A68A-4A5A-BFF6-DFAA3B443ED6}"/>
</file>

<file path=customXml/itemProps3.xml><?xml version="1.0" encoding="utf-8"?>
<ds:datastoreItem xmlns:ds="http://schemas.openxmlformats.org/officeDocument/2006/customXml" ds:itemID="{106F043A-C062-4D2A-99B9-AC714D7CEF2D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2</TotalTime>
  <Pages>1</Pages>
  <Words>90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Jewellery</dc:subject>
  <dc:creator>Ruth Eastham</dc:creator>
  <cp:lastModifiedBy>Ruth Donnelly</cp:lastModifiedBy>
  <cp:revision>3</cp:revision>
  <cp:lastPrinted>2004-08-26T20:37:00Z</cp:lastPrinted>
  <dcterms:created xsi:type="dcterms:W3CDTF">2018-05-08T13:17:00Z</dcterms:created>
  <dcterms:modified xsi:type="dcterms:W3CDTF">2018-10-08T16:10:00Z</dcterms:modified>
  <cp:contentStatus>RePLACED BY EOY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4900</vt:r8>
  </property>
  <property fmtid="{D5CDD505-2E9C-101B-9397-08002B2CF9AE}" pid="5" name="_Source">
    <vt:lpwstr>
Element Isle
</vt:lpwstr>
  </property>
</Properties>
</file>